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2277" w:rsidRDefault="00942277" w:rsidP="00DF3FBD">
      <w:pPr>
        <w:spacing w:line="240" w:lineRule="exact"/>
        <w:ind w:left="6096"/>
        <w:rPr>
          <w:rFonts w:ascii="Times New Roman" w:hAnsi="Times New Roman"/>
          <w:b/>
          <w:bCs/>
          <w:sz w:val="24"/>
          <w:szCs w:val="24"/>
        </w:rPr>
      </w:pPr>
      <w:r w:rsidRPr="00DF3FBD">
        <w:rPr>
          <w:rFonts w:ascii="Times New Roman" w:hAnsi="Times New Roman"/>
          <w:b/>
          <w:bCs/>
          <w:sz w:val="24"/>
          <w:szCs w:val="24"/>
        </w:rPr>
        <w:t>УТВЕРЖДАЮ: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DF3FBD">
        <w:rPr>
          <w:rFonts w:ascii="Times New Roman" w:hAnsi="Times New Roman"/>
          <w:b/>
          <w:bCs/>
          <w:sz w:val="24"/>
          <w:szCs w:val="24"/>
        </w:rPr>
        <w:t xml:space="preserve">Председатель Комитета по управлению муниципальным </w:t>
      </w:r>
      <w:r>
        <w:rPr>
          <w:rFonts w:ascii="Times New Roman" w:hAnsi="Times New Roman"/>
          <w:b/>
          <w:bCs/>
          <w:sz w:val="24"/>
          <w:szCs w:val="24"/>
        </w:rPr>
        <w:t>имуществом Арамильского городского округа</w:t>
      </w:r>
    </w:p>
    <w:p w:rsidR="00942277" w:rsidRPr="00DF3FBD" w:rsidRDefault="00942277" w:rsidP="00DF3FBD">
      <w:pPr>
        <w:spacing w:line="240" w:lineRule="exact"/>
        <w:ind w:left="6096"/>
        <w:rPr>
          <w:rFonts w:ascii="Times New Roman" w:hAnsi="Times New Roman"/>
          <w:b/>
          <w:bCs/>
          <w:sz w:val="24"/>
          <w:szCs w:val="24"/>
        </w:rPr>
      </w:pPr>
      <w:r w:rsidRPr="00DF3FBD">
        <w:rPr>
          <w:rFonts w:ascii="Times New Roman" w:hAnsi="Times New Roman"/>
          <w:b/>
          <w:bCs/>
          <w:sz w:val="24"/>
          <w:szCs w:val="24"/>
        </w:rPr>
        <w:t>_____________Е.Ю. Лисина</w:t>
      </w:r>
    </w:p>
    <w:p w:rsidR="00942277" w:rsidRDefault="00942277" w:rsidP="006F073D">
      <w:pPr>
        <w:shd w:val="clear" w:color="auto" w:fill="FFFFFF"/>
        <w:spacing w:after="0" w:line="240" w:lineRule="auto"/>
        <w:jc w:val="center"/>
        <w:outlineLvl w:val="0"/>
        <w:rPr>
          <w:rFonts w:ascii="Times New Roman" w:hAnsi="Times New Roman"/>
          <w:b/>
          <w:bCs/>
          <w:sz w:val="24"/>
          <w:szCs w:val="24"/>
        </w:rPr>
      </w:pPr>
    </w:p>
    <w:p w:rsidR="00942277" w:rsidRPr="005C1513" w:rsidRDefault="00942277" w:rsidP="005C1513">
      <w:pPr>
        <w:shd w:val="clear" w:color="auto" w:fill="FFFFFF"/>
        <w:spacing w:after="0" w:line="240" w:lineRule="auto"/>
        <w:jc w:val="center"/>
        <w:outlineLvl w:val="0"/>
        <w:rPr>
          <w:rFonts w:ascii="Times New Roman" w:hAnsi="Times New Roman"/>
          <w:b/>
          <w:bCs/>
          <w:sz w:val="24"/>
          <w:szCs w:val="24"/>
        </w:rPr>
      </w:pPr>
      <w:r w:rsidRPr="005C1513">
        <w:rPr>
          <w:rFonts w:ascii="Times New Roman" w:hAnsi="Times New Roman"/>
          <w:b/>
          <w:bCs/>
          <w:sz w:val="24"/>
          <w:szCs w:val="24"/>
        </w:rPr>
        <w:t>Извещение о проведении аукциона</w:t>
      </w:r>
    </w:p>
    <w:p w:rsidR="00942277" w:rsidRPr="005C1513" w:rsidRDefault="00942277" w:rsidP="005C1513">
      <w:pPr>
        <w:shd w:val="clear" w:color="auto" w:fill="FFFFFF"/>
        <w:spacing w:after="0" w:line="240" w:lineRule="auto"/>
        <w:jc w:val="center"/>
        <w:outlineLvl w:val="0"/>
        <w:rPr>
          <w:rFonts w:ascii="Times New Roman" w:hAnsi="Times New Roman"/>
          <w:bCs/>
          <w:sz w:val="24"/>
          <w:szCs w:val="24"/>
        </w:rPr>
      </w:pPr>
      <w:r w:rsidRPr="005C1513">
        <w:rPr>
          <w:rFonts w:ascii="Times New Roman" w:hAnsi="Times New Roman"/>
          <w:b/>
          <w:bCs/>
          <w:sz w:val="24"/>
          <w:szCs w:val="24"/>
        </w:rPr>
        <w:t>Комитет по управлению муниципальным имуществом Арамильского городского округа информирует о проведении открытого аукциона по продаже права на заключение договора аренды земельного участка 23 октября 2013 года</w:t>
      </w:r>
      <w:r w:rsidRPr="005C1513">
        <w:rPr>
          <w:rFonts w:ascii="Times New Roman" w:hAnsi="Times New Roman"/>
          <w:bCs/>
          <w:sz w:val="24"/>
          <w:szCs w:val="24"/>
        </w:rPr>
        <w:t>.</w:t>
      </w:r>
    </w:p>
    <w:p w:rsidR="00942277" w:rsidRPr="005C1513" w:rsidRDefault="00942277" w:rsidP="005C1513">
      <w:pPr>
        <w:shd w:val="clear" w:color="auto" w:fill="FFFFFF"/>
        <w:spacing w:after="0" w:line="240" w:lineRule="auto"/>
        <w:jc w:val="center"/>
        <w:outlineLvl w:val="0"/>
        <w:rPr>
          <w:rFonts w:ascii="Times New Roman" w:hAnsi="Times New Roman"/>
          <w:bCs/>
          <w:sz w:val="24"/>
          <w:szCs w:val="24"/>
        </w:rPr>
      </w:pPr>
    </w:p>
    <w:p w:rsidR="00942277" w:rsidRPr="005C1513" w:rsidRDefault="00942277" w:rsidP="005C1513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sz w:val="24"/>
          <w:szCs w:val="24"/>
        </w:rPr>
      </w:pPr>
      <w:r w:rsidRPr="005C1513">
        <w:rPr>
          <w:rFonts w:ascii="Times New Roman" w:hAnsi="Times New Roman"/>
          <w:b/>
          <w:bCs/>
          <w:sz w:val="24"/>
          <w:szCs w:val="24"/>
        </w:rPr>
        <w:t>1. Сведения о предмете аукциона</w:t>
      </w:r>
    </w:p>
    <w:p w:rsidR="00942277" w:rsidRPr="005C1513" w:rsidRDefault="00942277" w:rsidP="005C1513">
      <w:pPr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5C1513">
        <w:rPr>
          <w:rFonts w:ascii="Times New Roman" w:hAnsi="Times New Roman"/>
          <w:bCs/>
          <w:sz w:val="24"/>
          <w:szCs w:val="24"/>
        </w:rPr>
        <w:t>Лот № 1 состоит из права на заключение договора аренды земельного участка, площадью 11400 кв.м., категория земель: земли населенных пунктов, разрешенное использование: под многоквартирное жилищное строительство, с кадастровым номером 66:33:0101003:301, расположенный по адресу: Россия, Свердловская область, Сысертский район, г. Арамиль,  ул. Космонавтов, 7.</w:t>
      </w:r>
    </w:p>
    <w:p w:rsidR="00942277" w:rsidRPr="005C1513" w:rsidRDefault="00942277" w:rsidP="005C1513">
      <w:pPr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5C1513">
        <w:rPr>
          <w:rFonts w:ascii="Times New Roman" w:hAnsi="Times New Roman"/>
          <w:bCs/>
          <w:sz w:val="24"/>
          <w:szCs w:val="24"/>
        </w:rPr>
        <w:t>Земельный участок правами других лиц не обременен, ограничений в пользовании не имеется.</w:t>
      </w:r>
    </w:p>
    <w:p w:rsidR="00942277" w:rsidRPr="005C1513" w:rsidRDefault="00942277" w:rsidP="005C1513">
      <w:pPr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5C1513">
        <w:rPr>
          <w:rFonts w:ascii="Times New Roman" w:hAnsi="Times New Roman"/>
          <w:bCs/>
          <w:sz w:val="24"/>
          <w:szCs w:val="24"/>
        </w:rPr>
        <w:t>При наличии проектной документации количество жилых домов, предполагаемых для размещения на земельном участке, являющемся предметом аукциона, заказчиком не ограничивается.</w:t>
      </w:r>
    </w:p>
    <w:p w:rsidR="00942277" w:rsidRDefault="00942277" w:rsidP="005C1513">
      <w:pPr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5C1513">
        <w:rPr>
          <w:rFonts w:ascii="Times New Roman" w:hAnsi="Times New Roman"/>
          <w:bCs/>
          <w:sz w:val="24"/>
          <w:szCs w:val="24"/>
        </w:rPr>
        <w:t>Срок аренды земельного участка составляет 3 года с даты подписания сторонами договора аренды земельного участка.</w:t>
      </w:r>
    </w:p>
    <w:p w:rsidR="00942277" w:rsidRPr="005C1513" w:rsidRDefault="00942277" w:rsidP="005C1513">
      <w:pPr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Осмотр предмета аукциона на местности осуществляется самостоятельно.</w:t>
      </w:r>
    </w:p>
    <w:p w:rsidR="00942277" w:rsidRPr="005C1513" w:rsidRDefault="00942277" w:rsidP="005C1513">
      <w:pPr>
        <w:spacing w:after="0" w:line="240" w:lineRule="auto"/>
        <w:ind w:firstLine="540"/>
        <w:jc w:val="center"/>
        <w:rPr>
          <w:rFonts w:ascii="Times New Roman" w:hAnsi="Times New Roman"/>
          <w:bCs/>
          <w:sz w:val="24"/>
          <w:szCs w:val="24"/>
        </w:rPr>
      </w:pPr>
      <w:r w:rsidRPr="005C1513">
        <w:rPr>
          <w:rFonts w:ascii="Times New Roman" w:hAnsi="Times New Roman"/>
          <w:bCs/>
          <w:sz w:val="24"/>
          <w:szCs w:val="24"/>
        </w:rPr>
        <w:t>Технические условия:</w:t>
      </w:r>
    </w:p>
    <w:p w:rsidR="00942277" w:rsidRPr="005C1513" w:rsidRDefault="00942277" w:rsidP="005C1513">
      <w:pPr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5C1513">
        <w:rPr>
          <w:rFonts w:ascii="Times New Roman" w:hAnsi="Times New Roman"/>
          <w:bCs/>
          <w:sz w:val="24"/>
          <w:szCs w:val="24"/>
        </w:rPr>
        <w:t>Канализация - подключение к магистральной канализации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Pr="005C1513">
        <w:rPr>
          <w:rFonts w:ascii="Times New Roman" w:hAnsi="Times New Roman"/>
          <w:bCs/>
          <w:sz w:val="24"/>
          <w:szCs w:val="24"/>
        </w:rPr>
        <w:t xml:space="preserve"> ул. Красноармейская.</w:t>
      </w:r>
    </w:p>
    <w:p w:rsidR="00942277" w:rsidRPr="005C1513" w:rsidRDefault="00942277" w:rsidP="005C1513">
      <w:pPr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5C1513">
        <w:rPr>
          <w:rFonts w:ascii="Times New Roman" w:hAnsi="Times New Roman"/>
          <w:bCs/>
          <w:sz w:val="24"/>
          <w:szCs w:val="24"/>
        </w:rPr>
        <w:t xml:space="preserve">Теплоснабжение осуществляет ОАО «Арамильский авиационный ремонтный завод». Ориентировочная стоимость подключения 1 Гкал/ч составит 12 млн/руб в зависимости от действующей «Программы комплексного развития систем коммунальной инфраструктуры Арамильского городского округа до 2020 года» </w:t>
      </w:r>
    </w:p>
    <w:p w:rsidR="00942277" w:rsidRPr="005C1513" w:rsidRDefault="00942277" w:rsidP="005C1513">
      <w:pPr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5C1513">
        <w:rPr>
          <w:rFonts w:ascii="Times New Roman" w:hAnsi="Times New Roman"/>
          <w:bCs/>
          <w:sz w:val="24"/>
          <w:szCs w:val="24"/>
        </w:rPr>
        <w:t xml:space="preserve">Водоснабжение осуществляет ОАО «Уральский приборостроительный завод», ОАО «Второе Свердловское авиапредприятие». </w:t>
      </w:r>
    </w:p>
    <w:p w:rsidR="00942277" w:rsidRPr="005C1513" w:rsidRDefault="00942277" w:rsidP="005C1513">
      <w:pPr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5C1513">
        <w:rPr>
          <w:rFonts w:ascii="Times New Roman" w:hAnsi="Times New Roman"/>
          <w:bCs/>
          <w:sz w:val="24"/>
          <w:szCs w:val="24"/>
        </w:rPr>
        <w:t>Начальная цена предмета аукциона  - 25 081 800 (двадцать пять миллионов восемьдесят одна тысяча восемьсот рублей) 00 копеек.</w:t>
      </w:r>
    </w:p>
    <w:p w:rsidR="00942277" w:rsidRPr="005C1513" w:rsidRDefault="00942277" w:rsidP="005C1513">
      <w:pPr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5C1513">
        <w:rPr>
          <w:rFonts w:ascii="Times New Roman" w:hAnsi="Times New Roman"/>
          <w:bCs/>
          <w:sz w:val="24"/>
          <w:szCs w:val="24"/>
        </w:rPr>
        <w:t xml:space="preserve">Размер задатка – 5 016 360 (пять миллионов шестнадцать тысяч триста шестьдесят рублей) 00 копеек. </w:t>
      </w:r>
    </w:p>
    <w:p w:rsidR="00942277" w:rsidRPr="005C1513" w:rsidRDefault="00942277" w:rsidP="005C1513">
      <w:pPr>
        <w:spacing w:after="0" w:line="240" w:lineRule="auto"/>
        <w:ind w:firstLine="540"/>
        <w:rPr>
          <w:rFonts w:ascii="Times New Roman" w:hAnsi="Times New Roman"/>
          <w:bCs/>
          <w:sz w:val="24"/>
          <w:szCs w:val="24"/>
        </w:rPr>
      </w:pPr>
      <w:r w:rsidRPr="005C1513">
        <w:rPr>
          <w:rFonts w:ascii="Times New Roman" w:hAnsi="Times New Roman"/>
          <w:bCs/>
          <w:sz w:val="24"/>
          <w:szCs w:val="24"/>
        </w:rPr>
        <w:t>Форма проведения торгов – открытый аукцион.</w:t>
      </w:r>
    </w:p>
    <w:p w:rsidR="00942277" w:rsidRPr="005C1513" w:rsidRDefault="00942277" w:rsidP="005C1513">
      <w:pPr>
        <w:spacing w:after="0" w:line="240" w:lineRule="auto"/>
        <w:ind w:firstLine="540"/>
        <w:rPr>
          <w:rFonts w:ascii="Times New Roman" w:hAnsi="Times New Roman"/>
          <w:bCs/>
          <w:sz w:val="24"/>
          <w:szCs w:val="24"/>
        </w:rPr>
      </w:pPr>
      <w:r w:rsidRPr="005C1513">
        <w:rPr>
          <w:rFonts w:ascii="Times New Roman" w:hAnsi="Times New Roman"/>
          <w:bCs/>
          <w:sz w:val="24"/>
          <w:szCs w:val="24"/>
        </w:rPr>
        <w:t>Шаг аукциона – 250 818 (двести пятьдесят тысяч восемьсот восемнадцать) рублей.</w:t>
      </w:r>
    </w:p>
    <w:p w:rsidR="00942277" w:rsidRPr="005C1513" w:rsidRDefault="00942277" w:rsidP="005C1513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sz w:val="24"/>
          <w:szCs w:val="24"/>
        </w:rPr>
      </w:pPr>
      <w:r w:rsidRPr="005C1513">
        <w:rPr>
          <w:rFonts w:ascii="Times New Roman" w:hAnsi="Times New Roman"/>
          <w:b/>
          <w:bCs/>
          <w:sz w:val="24"/>
          <w:szCs w:val="24"/>
        </w:rPr>
        <w:t>2. Общие положения</w:t>
      </w:r>
    </w:p>
    <w:p w:rsidR="00942277" w:rsidRPr="005C1513" w:rsidRDefault="00942277" w:rsidP="005C1513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5C1513">
        <w:rPr>
          <w:rFonts w:ascii="Times New Roman" w:hAnsi="Times New Roman"/>
          <w:bCs/>
          <w:sz w:val="24"/>
          <w:szCs w:val="24"/>
        </w:rPr>
        <w:t xml:space="preserve">Организатор аукциона - Комитет по управлению муниципальным имуществом Арамильского городского округа от имени Арамильского городского округа, адрес: 624001, Свердловская область, Сысертский район, город Арамиль, улица 1 Мая, 12, адрес электронной почты </w:t>
      </w:r>
      <w:hyperlink r:id="rId7" w:history="1">
        <w:r w:rsidRPr="005C1513">
          <w:rPr>
            <w:rFonts w:ascii="Times New Roman" w:hAnsi="Times New Roman"/>
            <w:bCs/>
            <w:sz w:val="24"/>
            <w:szCs w:val="24"/>
          </w:rPr>
          <w:t>kumi-aramil@mail.ru</w:t>
        </w:r>
      </w:hyperlink>
      <w:r w:rsidRPr="005C1513">
        <w:rPr>
          <w:rFonts w:ascii="Times New Roman" w:hAnsi="Times New Roman"/>
          <w:bCs/>
          <w:sz w:val="24"/>
          <w:szCs w:val="24"/>
        </w:rPr>
        <w:t>, контактное лицо: Председатель Комитета по управлению муниципальным имуществом Арамильского городского округа – Лисина Елена Юрьевна, контактный телефон:  8 (34374) 3-07-31.</w:t>
      </w:r>
    </w:p>
    <w:p w:rsidR="00942277" w:rsidRPr="005C1513" w:rsidRDefault="00942277" w:rsidP="005C1513">
      <w:pPr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5C1513">
        <w:rPr>
          <w:rFonts w:ascii="Times New Roman" w:hAnsi="Times New Roman"/>
          <w:bCs/>
          <w:sz w:val="24"/>
          <w:szCs w:val="24"/>
        </w:rPr>
        <w:t xml:space="preserve">Основание проведения аукциона – Постановление главы Арамильского городского округа от 23.09.2013 г. </w:t>
      </w:r>
      <w:r w:rsidRPr="002C24B1">
        <w:rPr>
          <w:rFonts w:ascii="Times New Roman" w:hAnsi="Times New Roman"/>
          <w:bCs/>
          <w:sz w:val="24"/>
          <w:szCs w:val="24"/>
        </w:rPr>
        <w:t>№</w:t>
      </w:r>
      <w:r w:rsidRPr="005C1513">
        <w:rPr>
          <w:rFonts w:ascii="Times New Roman" w:hAnsi="Times New Roman"/>
          <w:bCs/>
          <w:sz w:val="24"/>
          <w:szCs w:val="24"/>
        </w:rPr>
        <w:t xml:space="preserve"> </w:t>
      </w:r>
      <w:r>
        <w:rPr>
          <w:rFonts w:ascii="Times New Roman" w:hAnsi="Times New Roman"/>
          <w:bCs/>
          <w:sz w:val="24"/>
          <w:szCs w:val="24"/>
        </w:rPr>
        <w:t>1015</w:t>
      </w:r>
      <w:r w:rsidRPr="005C1513">
        <w:rPr>
          <w:rFonts w:ascii="Times New Roman" w:hAnsi="Times New Roman"/>
          <w:bCs/>
          <w:sz w:val="24"/>
          <w:szCs w:val="24"/>
        </w:rPr>
        <w:t xml:space="preserve"> «О проведении аукциона по продаже права на  заключение договора аренды земельного участка, находящегося по адресу: Свердловская область, Сысертский район, город Арамиль, улица Космонавтов, 7</w:t>
      </w:r>
    </w:p>
    <w:p w:rsidR="00942277" w:rsidRPr="005C1513" w:rsidRDefault="00942277" w:rsidP="005C1513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sz w:val="24"/>
          <w:szCs w:val="24"/>
        </w:rPr>
      </w:pPr>
      <w:r w:rsidRPr="005C1513">
        <w:rPr>
          <w:rFonts w:ascii="Times New Roman" w:hAnsi="Times New Roman"/>
          <w:b/>
          <w:bCs/>
          <w:sz w:val="24"/>
          <w:szCs w:val="24"/>
        </w:rPr>
        <w:t>3. Порядок приема, место приема, даты начала и окончания подачи заявок и прилагаемых к ним документов, а также перечень документов, представляемых претендентами для участия в аукционе.</w:t>
      </w:r>
    </w:p>
    <w:p w:rsidR="00942277" w:rsidRPr="005C1513" w:rsidRDefault="00942277" w:rsidP="005C1513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5C1513">
        <w:rPr>
          <w:rFonts w:ascii="Times New Roman" w:hAnsi="Times New Roman"/>
          <w:bCs/>
          <w:sz w:val="24"/>
          <w:szCs w:val="24"/>
        </w:rPr>
        <w:t>Дата начала приема заявок и документов на участие в аукционе: 23.09.2013 года.</w:t>
      </w:r>
    </w:p>
    <w:p w:rsidR="00942277" w:rsidRPr="005C1513" w:rsidRDefault="00942277" w:rsidP="005C1513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5C1513">
        <w:rPr>
          <w:rFonts w:ascii="Times New Roman" w:hAnsi="Times New Roman"/>
          <w:bCs/>
          <w:sz w:val="24"/>
          <w:szCs w:val="24"/>
        </w:rPr>
        <w:t xml:space="preserve">Время приема заявок – с понедельника по пятницу с 8 часов 00 минут до 12 часов 00 минут и с 13 часов 00 минут до 17 часов 00 минут по местному времени. </w:t>
      </w:r>
    </w:p>
    <w:p w:rsidR="00942277" w:rsidRPr="005C1513" w:rsidRDefault="00942277" w:rsidP="005C1513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5C1513">
        <w:rPr>
          <w:rFonts w:ascii="Times New Roman" w:hAnsi="Times New Roman"/>
          <w:bCs/>
          <w:sz w:val="24"/>
          <w:szCs w:val="24"/>
        </w:rPr>
        <w:t>Адрес места приема заявок и документов: Свердловская область, Сысертский район, город Арамиль, ул. 1 Мая, 12, каб. 20, тел. 8 (34374) 3-07-31.</w:t>
      </w:r>
    </w:p>
    <w:p w:rsidR="00942277" w:rsidRPr="005C1513" w:rsidRDefault="00942277" w:rsidP="005C1513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5C1513">
        <w:rPr>
          <w:rFonts w:ascii="Times New Roman" w:hAnsi="Times New Roman"/>
          <w:bCs/>
          <w:sz w:val="24"/>
          <w:szCs w:val="24"/>
        </w:rPr>
        <w:t>Последний день приема заявок на участие в аукционе 18 октября 2013 года</w:t>
      </w:r>
    </w:p>
    <w:p w:rsidR="00942277" w:rsidRPr="005C1513" w:rsidRDefault="00942277" w:rsidP="005C1513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5C1513">
        <w:rPr>
          <w:rFonts w:ascii="Times New Roman" w:hAnsi="Times New Roman"/>
          <w:bCs/>
          <w:sz w:val="24"/>
          <w:szCs w:val="24"/>
        </w:rPr>
        <w:t>Дата, время и место рассмотрения заявок на участие в аукционе: 21.10.2013 г. в 10 часов 00 минут по адресу: Свердловская область, Сысертский район, город Арамиль, ул. 1 Мая, 12, каб. 20.</w:t>
      </w:r>
    </w:p>
    <w:p w:rsidR="00942277" w:rsidRPr="005C1513" w:rsidRDefault="00942277" w:rsidP="005C1513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5C1513">
        <w:rPr>
          <w:rFonts w:ascii="Times New Roman" w:hAnsi="Times New Roman"/>
          <w:bCs/>
          <w:sz w:val="24"/>
          <w:szCs w:val="24"/>
        </w:rPr>
        <w:t>Дата, время и место проведения аукциона и подведения итогов аукциона: 23.10.2013 г. начало в 14 часов 00 минут по адресу: Свердловская область, Сысертский район, город Арамиль, ул. 1 Мая, 12, каб. 23. Регистрация участников аукциона с 13 часов 30 минут до 14 часов 00 минут.</w:t>
      </w:r>
    </w:p>
    <w:p w:rsidR="00942277" w:rsidRPr="005C1513" w:rsidRDefault="00942277" w:rsidP="005C1513">
      <w:pPr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5C1513">
        <w:rPr>
          <w:rFonts w:ascii="Times New Roman" w:hAnsi="Times New Roman"/>
          <w:bCs/>
          <w:sz w:val="24"/>
          <w:szCs w:val="24"/>
        </w:rPr>
        <w:t>Организатор аукциона вправе отказаться от проведения аукциона не позднее чем за пятнадцать дней до дня проведения аукциона.</w:t>
      </w:r>
    </w:p>
    <w:p w:rsidR="00942277" w:rsidRPr="005C1513" w:rsidRDefault="00942277" w:rsidP="005C1513">
      <w:pPr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5C1513">
        <w:rPr>
          <w:rFonts w:ascii="Times New Roman" w:hAnsi="Times New Roman"/>
          <w:bCs/>
          <w:sz w:val="24"/>
          <w:szCs w:val="24"/>
        </w:rPr>
        <w:t xml:space="preserve">Документация об аукционе предоставляется любому заинтересованному лицу на основании заявления, поданного в письменной форме, по адресу: Свердловская область, Сысертский район, город Арамиль, ул. 1 Мая, 12, каб. 20, тел. 8 (34374) 3-07-31 с 08.00 до 17.00, или в форме электронного документа, отправленного по адресу электронной почты, </w:t>
      </w:r>
      <w:hyperlink r:id="rId8" w:history="1">
        <w:r w:rsidRPr="005C1513">
          <w:rPr>
            <w:rFonts w:ascii="Times New Roman" w:hAnsi="Times New Roman"/>
            <w:bCs/>
            <w:sz w:val="24"/>
            <w:szCs w:val="24"/>
          </w:rPr>
          <w:t>kumi-aramil@mail.ru</w:t>
        </w:r>
      </w:hyperlink>
      <w:r w:rsidRPr="005C1513">
        <w:rPr>
          <w:rFonts w:ascii="Times New Roman" w:hAnsi="Times New Roman"/>
          <w:bCs/>
          <w:sz w:val="24"/>
          <w:szCs w:val="24"/>
        </w:rPr>
        <w:t>, либо может быть скопирована им самостоятельно с сайта </w:t>
      </w:r>
      <w:hyperlink r:id="rId9" w:history="1">
        <w:r w:rsidRPr="005C1513">
          <w:rPr>
            <w:rFonts w:ascii="Times New Roman" w:hAnsi="Times New Roman"/>
            <w:bCs/>
            <w:sz w:val="24"/>
            <w:szCs w:val="24"/>
          </w:rPr>
          <w:t>www.torgi.gov.ru</w:t>
        </w:r>
      </w:hyperlink>
      <w:r w:rsidRPr="005C1513">
        <w:rPr>
          <w:rFonts w:ascii="Times New Roman" w:hAnsi="Times New Roman"/>
          <w:bCs/>
          <w:sz w:val="24"/>
          <w:szCs w:val="24"/>
        </w:rPr>
        <w:t xml:space="preserve"> в сети «Интернет», официального сайта Арамильского городского округа </w:t>
      </w:r>
      <w:r w:rsidRPr="005C1513">
        <w:rPr>
          <w:rFonts w:ascii="Times New Roman" w:hAnsi="Times New Roman"/>
          <w:bCs/>
          <w:sz w:val="24"/>
          <w:szCs w:val="24"/>
          <w:lang w:val="en-US"/>
        </w:rPr>
        <w:t>www</w:t>
      </w:r>
      <w:r w:rsidRPr="005C1513">
        <w:rPr>
          <w:rFonts w:ascii="Times New Roman" w:hAnsi="Times New Roman"/>
          <w:bCs/>
          <w:sz w:val="24"/>
          <w:szCs w:val="24"/>
        </w:rPr>
        <w:t>.</w:t>
      </w:r>
      <w:r w:rsidRPr="005C1513">
        <w:rPr>
          <w:rFonts w:ascii="Times New Roman" w:hAnsi="Times New Roman"/>
          <w:bCs/>
          <w:sz w:val="24"/>
          <w:szCs w:val="24"/>
          <w:lang w:val="en-US"/>
        </w:rPr>
        <w:t>aramilgo</w:t>
      </w:r>
      <w:r w:rsidRPr="005C1513">
        <w:rPr>
          <w:rFonts w:ascii="Times New Roman" w:hAnsi="Times New Roman"/>
          <w:bCs/>
          <w:sz w:val="24"/>
          <w:szCs w:val="24"/>
        </w:rPr>
        <w:t>.</w:t>
      </w:r>
      <w:r w:rsidRPr="005C1513">
        <w:rPr>
          <w:rFonts w:ascii="Times New Roman" w:hAnsi="Times New Roman"/>
          <w:bCs/>
          <w:sz w:val="24"/>
          <w:szCs w:val="24"/>
          <w:lang w:val="en-US"/>
        </w:rPr>
        <w:t>ru</w:t>
      </w:r>
      <w:r w:rsidRPr="005C1513">
        <w:rPr>
          <w:rFonts w:ascii="Times New Roman" w:hAnsi="Times New Roman"/>
          <w:bCs/>
          <w:sz w:val="24"/>
          <w:szCs w:val="24"/>
        </w:rPr>
        <w:t>.</w:t>
      </w:r>
    </w:p>
    <w:p w:rsidR="00942277" w:rsidRPr="005C1513" w:rsidRDefault="00942277" w:rsidP="005C1513">
      <w:pPr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5C1513">
        <w:rPr>
          <w:rFonts w:ascii="Times New Roman" w:hAnsi="Times New Roman"/>
          <w:bCs/>
          <w:sz w:val="24"/>
          <w:szCs w:val="24"/>
        </w:rPr>
        <w:t xml:space="preserve">Один заявитель вправе подать только одну заявку на участие. </w:t>
      </w:r>
    </w:p>
    <w:p w:rsidR="00942277" w:rsidRPr="005C1513" w:rsidRDefault="00942277" w:rsidP="005C1513">
      <w:pPr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5C1513">
        <w:rPr>
          <w:rFonts w:ascii="Times New Roman" w:hAnsi="Times New Roman"/>
          <w:bCs/>
          <w:sz w:val="24"/>
          <w:szCs w:val="24"/>
        </w:rPr>
        <w:t>Заявка на участие, поступившая по истечении срока ее приема, возвращается в день ее поступления заявителю или его уполномоченному представителю под расписку.</w:t>
      </w:r>
    </w:p>
    <w:p w:rsidR="00942277" w:rsidRPr="005C1513" w:rsidRDefault="00942277" w:rsidP="005C1513">
      <w:pPr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5C1513">
        <w:rPr>
          <w:rFonts w:ascii="Times New Roman" w:hAnsi="Times New Roman"/>
          <w:bCs/>
          <w:sz w:val="24"/>
          <w:szCs w:val="24"/>
        </w:rPr>
        <w:t>Организатор аукциона ведет протокол приема заявок на участие в аукционе, который должен содержать сведения о заявителях, о датах подачи заявок, о внесенных задатках, а также сведения о заявителях, не допущенных к участию в аукционе с указанием причин отказа. Заявитель становится участником аукциона с момента подписания организатором аукциона протокола приема заявок.</w:t>
      </w:r>
    </w:p>
    <w:p w:rsidR="00942277" w:rsidRPr="005C1513" w:rsidRDefault="00942277" w:rsidP="005C1513">
      <w:pPr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5C1513">
        <w:rPr>
          <w:rFonts w:ascii="Times New Roman" w:hAnsi="Times New Roman"/>
          <w:bCs/>
          <w:sz w:val="24"/>
          <w:szCs w:val="24"/>
        </w:rPr>
        <w:t>Заявители, признанные участниками аукциона, и заявители, не допущенные к участию в аукционе, уведомляются о принятом решении не позднее следующего дня после даты оформления данного решения протоколом приема заявок на участие в аукционе.</w:t>
      </w:r>
    </w:p>
    <w:p w:rsidR="00942277" w:rsidRPr="005C1513" w:rsidRDefault="00942277" w:rsidP="005C1513">
      <w:pPr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5C1513">
        <w:rPr>
          <w:rFonts w:ascii="Times New Roman" w:hAnsi="Times New Roman"/>
          <w:bCs/>
          <w:sz w:val="24"/>
          <w:szCs w:val="24"/>
        </w:rPr>
        <w:t>Организатор аукциона обязан вернуть внесенный задаток заявителю, не допущенному к участию в аукционе, в течение трех дней со дня оформления протокола приема заявок на участие в аукционе.</w:t>
      </w:r>
    </w:p>
    <w:p w:rsidR="00942277" w:rsidRPr="005C1513" w:rsidRDefault="00942277" w:rsidP="005C1513">
      <w:pPr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5C1513">
        <w:rPr>
          <w:rFonts w:ascii="Times New Roman" w:hAnsi="Times New Roman"/>
          <w:bCs/>
          <w:sz w:val="24"/>
          <w:szCs w:val="24"/>
        </w:rPr>
        <w:t>Заявитель имеет право отозвать принятую организатором аукциона заявку до дня окончания срока приема заявок, уведомив об этом в письменной форме организатора аукциона. Организатор аукциона обязан возвратить внесенный задаток заявителю в течение трех дней со дня регистрации отзыва заявки. В случае отзыва заявки заявителем позднее дня окончания срока приема заявок задаток возвращается в порядке, установленном для участников аукциона.</w:t>
      </w:r>
    </w:p>
    <w:p w:rsidR="00942277" w:rsidRPr="005C1513" w:rsidRDefault="00942277" w:rsidP="005C1513">
      <w:pPr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5C1513">
        <w:rPr>
          <w:rFonts w:ascii="Times New Roman" w:hAnsi="Times New Roman"/>
          <w:bCs/>
          <w:sz w:val="24"/>
          <w:szCs w:val="24"/>
        </w:rPr>
        <w:t xml:space="preserve">  Для участия в аукционе заявители представляют в установленный в извещении о проведении аукциона срок следующие документы:</w:t>
      </w:r>
    </w:p>
    <w:p w:rsidR="00942277" w:rsidRPr="005C1513" w:rsidRDefault="00942277" w:rsidP="005C1513">
      <w:pPr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5C1513">
        <w:rPr>
          <w:rFonts w:ascii="Times New Roman" w:hAnsi="Times New Roman"/>
          <w:bCs/>
          <w:sz w:val="24"/>
          <w:szCs w:val="24"/>
        </w:rPr>
        <w:t>1) заявка на участие в аукционе по установленной форме с указанием реквизитов счета для возврата задатка;</w:t>
      </w:r>
    </w:p>
    <w:p w:rsidR="00942277" w:rsidRPr="005C1513" w:rsidRDefault="00942277" w:rsidP="005C1513">
      <w:pPr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5C1513">
        <w:rPr>
          <w:rFonts w:ascii="Times New Roman" w:hAnsi="Times New Roman"/>
          <w:bCs/>
          <w:sz w:val="24"/>
          <w:szCs w:val="24"/>
        </w:rPr>
        <w:t>2) копии документов, удостоверяющих личность (для физических лиц);</w:t>
      </w:r>
    </w:p>
    <w:p w:rsidR="00942277" w:rsidRPr="005C1513" w:rsidRDefault="00942277" w:rsidP="005C1513">
      <w:pPr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5C1513">
        <w:rPr>
          <w:rFonts w:ascii="Times New Roman" w:hAnsi="Times New Roman"/>
          <w:bCs/>
          <w:sz w:val="24"/>
          <w:szCs w:val="24"/>
        </w:rPr>
        <w:t>3) документы, подтверждающие внесение задатка.</w:t>
      </w:r>
    </w:p>
    <w:p w:rsidR="00942277" w:rsidRPr="005C1513" w:rsidRDefault="00942277" w:rsidP="005C1513">
      <w:pPr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5C1513">
        <w:rPr>
          <w:rFonts w:ascii="Times New Roman" w:hAnsi="Times New Roman"/>
          <w:bCs/>
          <w:sz w:val="24"/>
          <w:szCs w:val="24"/>
        </w:rPr>
        <w:t>Юридическое лицо дополнительно прилагает к заявке нотариально заверенные копии учредительных документов и свидетельства о государственной регистрации юридического лица, а также выписку из решения уполномоченного органа юридического лица о совершении сделки (если это необходимо в соответствии с учредительными документами претендента и законодательством государства, в котором зарегистрирован претендент).</w:t>
      </w:r>
    </w:p>
    <w:p w:rsidR="00942277" w:rsidRPr="005C1513" w:rsidRDefault="00942277" w:rsidP="005C1513">
      <w:pPr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5C1513">
        <w:rPr>
          <w:rFonts w:ascii="Times New Roman" w:hAnsi="Times New Roman"/>
          <w:bCs/>
          <w:sz w:val="24"/>
          <w:szCs w:val="24"/>
        </w:rPr>
        <w:t xml:space="preserve">При подаче заявки  физическое лицо предъявляет документ, удостоверяющий личность. </w:t>
      </w:r>
    </w:p>
    <w:p w:rsidR="00942277" w:rsidRPr="005C1513" w:rsidRDefault="00942277" w:rsidP="005C1513">
      <w:pPr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5C1513">
        <w:rPr>
          <w:rFonts w:ascii="Times New Roman" w:hAnsi="Times New Roman"/>
          <w:bCs/>
          <w:sz w:val="24"/>
          <w:szCs w:val="24"/>
        </w:rPr>
        <w:t xml:space="preserve">В случае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</w:t>
      </w:r>
      <w:hyperlink r:id="rId10" w:history="1">
        <w:r w:rsidRPr="005C1513">
          <w:rPr>
            <w:rFonts w:ascii="Times New Roman" w:hAnsi="Times New Roman"/>
            <w:bCs/>
            <w:sz w:val="24"/>
            <w:szCs w:val="24"/>
          </w:rPr>
          <w:t>порядке</w:t>
        </w:r>
      </w:hyperlink>
      <w:r>
        <w:rPr>
          <w:rFonts w:ascii="Times New Roman" w:hAnsi="Times New Roman"/>
          <w:bCs/>
          <w:sz w:val="24"/>
          <w:szCs w:val="24"/>
        </w:rPr>
        <w:t>.</w:t>
      </w:r>
    </w:p>
    <w:p w:rsidR="00942277" w:rsidRPr="005C1513" w:rsidRDefault="00942277" w:rsidP="005C1513">
      <w:pPr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5C1513">
        <w:rPr>
          <w:rFonts w:ascii="Times New Roman" w:hAnsi="Times New Roman"/>
          <w:bCs/>
          <w:sz w:val="24"/>
          <w:szCs w:val="24"/>
        </w:rPr>
        <w:t>К данным документам также прилагается их опись. Заявка и такая опись составляются в двух экземплярах, один из которых остается у продавца, другой - у претендента.</w:t>
      </w:r>
    </w:p>
    <w:p w:rsidR="00942277" w:rsidRPr="005C1513" w:rsidRDefault="00942277" w:rsidP="005C1513">
      <w:pPr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5C1513">
        <w:rPr>
          <w:rFonts w:ascii="Times New Roman" w:hAnsi="Times New Roman"/>
          <w:bCs/>
          <w:sz w:val="24"/>
          <w:szCs w:val="24"/>
        </w:rPr>
        <w:t>Соблюдение претендентом указанных требований означает, что заявка и документы, представляемые одновременно с заявкой, поданы от имени претендента. Заявка подается лично или через представителя в двух экземплярах по форме, установленной в настоящем извещении.</w:t>
      </w:r>
    </w:p>
    <w:p w:rsidR="00942277" w:rsidRPr="005C1513" w:rsidRDefault="00942277" w:rsidP="005C1513">
      <w:pPr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5C1513">
        <w:rPr>
          <w:rFonts w:ascii="Times New Roman" w:hAnsi="Times New Roman"/>
          <w:bCs/>
          <w:sz w:val="24"/>
          <w:szCs w:val="24"/>
        </w:rPr>
        <w:t>Задаток перечисляется безналичным путем по следующим реквизитам:</w:t>
      </w:r>
    </w:p>
    <w:p w:rsidR="00942277" w:rsidRPr="005C1513" w:rsidRDefault="00942277" w:rsidP="005C1513">
      <w:pPr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5C1513">
        <w:rPr>
          <w:rFonts w:ascii="Times New Roman" w:hAnsi="Times New Roman"/>
          <w:bCs/>
          <w:sz w:val="24"/>
          <w:szCs w:val="24"/>
        </w:rPr>
        <w:t>Получатель: Финансовый отдел Администрации Арамильского городского округа,</w:t>
      </w:r>
    </w:p>
    <w:p w:rsidR="00942277" w:rsidRPr="005C1513" w:rsidRDefault="00942277" w:rsidP="005C1513">
      <w:pPr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5C1513">
        <w:rPr>
          <w:rFonts w:ascii="Times New Roman" w:hAnsi="Times New Roman"/>
          <w:bCs/>
          <w:sz w:val="24"/>
          <w:szCs w:val="24"/>
        </w:rPr>
        <w:t xml:space="preserve">ИНН 6652031500 КПП 665201001, адрес получателя: 624001, Свердловская область, Сысертский район, г.Арамиль,  ул. 1 Мая, 12, </w:t>
      </w:r>
    </w:p>
    <w:p w:rsidR="00942277" w:rsidRPr="005C1513" w:rsidRDefault="00942277" w:rsidP="005C1513">
      <w:pPr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5C1513">
        <w:rPr>
          <w:rFonts w:ascii="Times New Roman" w:hAnsi="Times New Roman"/>
          <w:bCs/>
          <w:sz w:val="24"/>
          <w:szCs w:val="24"/>
        </w:rPr>
        <w:t xml:space="preserve">в графе «Назначение платежа» указать: «задаток для участия в  аукционе, номер лота» (например Лот № 1); </w:t>
      </w:r>
    </w:p>
    <w:p w:rsidR="00942277" w:rsidRPr="005C1513" w:rsidRDefault="00942277" w:rsidP="005C1513">
      <w:pPr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5C1513">
        <w:rPr>
          <w:rFonts w:ascii="Times New Roman" w:hAnsi="Times New Roman"/>
          <w:bCs/>
          <w:sz w:val="24"/>
          <w:szCs w:val="24"/>
        </w:rPr>
        <w:t xml:space="preserve">р/с  403 028 107 165 400 2000 8, БАНК: Уральский банк ОАО «Сбербанк России» </w:t>
      </w:r>
    </w:p>
    <w:p w:rsidR="00942277" w:rsidRPr="005C1513" w:rsidRDefault="00942277" w:rsidP="005C1513">
      <w:pPr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5C1513">
        <w:rPr>
          <w:rFonts w:ascii="Times New Roman" w:hAnsi="Times New Roman"/>
          <w:bCs/>
          <w:sz w:val="24"/>
          <w:szCs w:val="24"/>
        </w:rPr>
        <w:t>к/с 301 018 105 000 000 00674,   БИК 046577674</w:t>
      </w:r>
    </w:p>
    <w:p w:rsidR="00942277" w:rsidRPr="005C1513" w:rsidRDefault="00942277" w:rsidP="005C1513">
      <w:pPr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5C1513">
        <w:rPr>
          <w:rFonts w:ascii="Times New Roman" w:hAnsi="Times New Roman"/>
          <w:bCs/>
          <w:sz w:val="24"/>
          <w:szCs w:val="24"/>
        </w:rPr>
        <w:t xml:space="preserve">Датой последнего, окончательного зачисления задатка - является дата последнего дня приема заявок на участие в аукционе – 18 октября 2013 года.  </w:t>
      </w:r>
    </w:p>
    <w:p w:rsidR="00942277" w:rsidRPr="005C1513" w:rsidRDefault="00942277" w:rsidP="005C1513">
      <w:pPr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5C1513">
        <w:rPr>
          <w:rFonts w:ascii="Times New Roman" w:hAnsi="Times New Roman"/>
          <w:bCs/>
          <w:sz w:val="24"/>
          <w:szCs w:val="24"/>
        </w:rPr>
        <w:t xml:space="preserve">Суммы задатков возвращаются участникам аукциона, за исключением его победителя в течение трех календарных дней с даты подведения итогов аукциона. </w:t>
      </w:r>
    </w:p>
    <w:p w:rsidR="00942277" w:rsidRPr="005C1513" w:rsidRDefault="00942277" w:rsidP="005C1513">
      <w:pPr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5C1513">
        <w:rPr>
          <w:rFonts w:ascii="Times New Roman" w:hAnsi="Times New Roman"/>
          <w:bCs/>
          <w:sz w:val="24"/>
          <w:szCs w:val="24"/>
        </w:rPr>
        <w:t xml:space="preserve">При уклонении или отказе победителя аукциона от заключения договора в установленный срок задаток ему не возвращается.   </w:t>
      </w:r>
    </w:p>
    <w:p w:rsidR="00942277" w:rsidRPr="005C1513" w:rsidRDefault="00942277" w:rsidP="005C1513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sz w:val="24"/>
          <w:szCs w:val="24"/>
        </w:rPr>
      </w:pPr>
      <w:r w:rsidRPr="005C1513">
        <w:rPr>
          <w:rFonts w:ascii="Times New Roman" w:hAnsi="Times New Roman"/>
          <w:b/>
          <w:bCs/>
          <w:sz w:val="24"/>
          <w:szCs w:val="24"/>
        </w:rPr>
        <w:t>4. Порядок рассмотрения заявок на участие в аукционе.</w:t>
      </w:r>
    </w:p>
    <w:p w:rsidR="00942277" w:rsidRPr="005C1513" w:rsidRDefault="00942277" w:rsidP="005C1513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5C1513">
        <w:rPr>
          <w:rFonts w:ascii="Times New Roman" w:hAnsi="Times New Roman"/>
          <w:bCs/>
          <w:sz w:val="24"/>
          <w:szCs w:val="24"/>
        </w:rPr>
        <w:t>21.10.2013 года в 10 часов 00 минут по адресу: Свердловская область, Сысертский район, город Арамиль, ул. 1 Мая, 12, каб. 20 рассматриваются заявки и документы претендентов, и устанавливается факт поступления на счет установленных сумм задатков в соответствии с выпиской со счета. Определение участников аукциона производится без участия претендентов. Претендент приобретает статус участника аукциона с момента подписания организатором торгов протокола о признании претендентов участниками аукциона.</w:t>
      </w:r>
    </w:p>
    <w:p w:rsidR="00942277" w:rsidRPr="005C1513" w:rsidRDefault="00942277" w:rsidP="005C151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5C1513">
        <w:rPr>
          <w:rFonts w:ascii="Times New Roman" w:hAnsi="Times New Roman"/>
          <w:bCs/>
          <w:sz w:val="24"/>
          <w:szCs w:val="24"/>
        </w:rPr>
        <w:t>Заявитель не допускается к участию в аукционе по следующим основаниям:</w:t>
      </w:r>
    </w:p>
    <w:p w:rsidR="00942277" w:rsidRPr="005C1513" w:rsidRDefault="00942277" w:rsidP="005C151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5C1513">
        <w:rPr>
          <w:rFonts w:ascii="Times New Roman" w:hAnsi="Times New Roman"/>
          <w:bCs/>
          <w:sz w:val="24"/>
          <w:szCs w:val="24"/>
        </w:rPr>
        <w:t>1) непредставление необходимых для участия в аукционе документов или представление недостоверных сведений;</w:t>
      </w:r>
    </w:p>
    <w:p w:rsidR="00942277" w:rsidRPr="005C1513" w:rsidRDefault="00942277" w:rsidP="005C151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5C1513">
        <w:rPr>
          <w:rFonts w:ascii="Times New Roman" w:hAnsi="Times New Roman"/>
          <w:bCs/>
          <w:sz w:val="24"/>
          <w:szCs w:val="24"/>
        </w:rPr>
        <w:t>2) непоступление задатка на счет, указанный в извещении о проведении аукциона, до дня окончания приема документов для участия в аукционе;</w:t>
      </w:r>
    </w:p>
    <w:p w:rsidR="00942277" w:rsidRPr="005C1513" w:rsidRDefault="00942277" w:rsidP="005C151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5C1513">
        <w:rPr>
          <w:rFonts w:ascii="Times New Roman" w:hAnsi="Times New Roman"/>
          <w:bCs/>
          <w:sz w:val="24"/>
          <w:szCs w:val="24"/>
        </w:rPr>
        <w:t>3) подача заявки на участие в аукционе по продаже земельного участка лицом, которое в соответствии с федеральными законами не имеет права приобретать в собственность земельные участки;</w:t>
      </w:r>
    </w:p>
    <w:p w:rsidR="00942277" w:rsidRPr="005C1513" w:rsidRDefault="00942277" w:rsidP="005C151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5C1513">
        <w:rPr>
          <w:rFonts w:ascii="Times New Roman" w:hAnsi="Times New Roman"/>
          <w:bCs/>
          <w:sz w:val="24"/>
          <w:szCs w:val="24"/>
        </w:rPr>
        <w:t>4) отсутствие сведений о заявителе в едином государственном реестре юридических лиц (для юридических лиц) или едином государственном реестре индивидуальных предпринимателей (для индивидуальных предпринимателей).</w:t>
      </w:r>
    </w:p>
    <w:p w:rsidR="00942277" w:rsidRPr="005C1513" w:rsidRDefault="00942277" w:rsidP="005C1513">
      <w:pPr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5C1513">
        <w:rPr>
          <w:rFonts w:ascii="Times New Roman" w:hAnsi="Times New Roman"/>
          <w:bCs/>
          <w:sz w:val="24"/>
          <w:szCs w:val="24"/>
        </w:rPr>
        <w:t>Перечень оснований отказа претенденту в участии в аукционе является исчерпывающим.</w:t>
      </w:r>
    </w:p>
    <w:p w:rsidR="00942277" w:rsidRPr="005C1513" w:rsidRDefault="00942277" w:rsidP="005C1513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sz w:val="24"/>
          <w:szCs w:val="24"/>
        </w:rPr>
      </w:pPr>
      <w:r w:rsidRPr="005C1513">
        <w:rPr>
          <w:rFonts w:ascii="Times New Roman" w:hAnsi="Times New Roman"/>
          <w:b/>
          <w:bCs/>
          <w:sz w:val="24"/>
          <w:szCs w:val="24"/>
        </w:rPr>
        <w:t>5. Порядок определения победителя аукциона, место и срок подведения итогов 23 октября 2013 года в 14.00 часов по адресу: Свердловская область, Сысертский район, г. Арамиль, ул. 1 Мая, 12, каб. 23 состоится аукцион по продаже права на заключение договора аренды земельного участка.</w:t>
      </w:r>
    </w:p>
    <w:p w:rsidR="00942277" w:rsidRPr="005C1513" w:rsidRDefault="00942277" w:rsidP="005C1513">
      <w:pPr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5C1513">
        <w:rPr>
          <w:rFonts w:ascii="Times New Roman" w:hAnsi="Times New Roman"/>
          <w:bCs/>
          <w:sz w:val="24"/>
          <w:szCs w:val="24"/>
        </w:rPr>
        <w:t xml:space="preserve">От каждого участника аукциона может присутствовать на аукционе не более двух представителей, имеющих доверенности с правом присутствия на аукционе, один из которых наделен полномочиями участника аукциона с правом подачи предложений о цене предмета аукциона и правом подписи документов. </w:t>
      </w:r>
    </w:p>
    <w:p w:rsidR="00942277" w:rsidRPr="005C1513" w:rsidRDefault="00942277" w:rsidP="005C1513">
      <w:pPr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5C1513">
        <w:rPr>
          <w:rFonts w:ascii="Times New Roman" w:hAnsi="Times New Roman"/>
          <w:bCs/>
          <w:sz w:val="24"/>
          <w:szCs w:val="24"/>
        </w:rPr>
        <w:t>Участникам аукциона выдаются пронумерованные билеты, которые они поднимают после оглашения аукционистом начальной цены предмета аукциона (далее - цены) и каждой очередной цены в случае, если готовы заключить договор аренды в соответствии с этой ценой. Каждую последующую цену аукционист назначает путем увеличения текущей цены на «шаг аукциона». После объявления очередной цены аукционист называет номер билета участника аукциона, который первым поднял билет, и указывает на этого участника аукциона. Затем аукционист объявляет следующую цену в соответствии с «шагом аукциона». </w:t>
      </w:r>
    </w:p>
    <w:p w:rsidR="00942277" w:rsidRPr="005C1513" w:rsidRDefault="00942277" w:rsidP="005C1513">
      <w:pPr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5C1513">
        <w:rPr>
          <w:rFonts w:ascii="Times New Roman" w:hAnsi="Times New Roman"/>
          <w:bCs/>
          <w:sz w:val="24"/>
          <w:szCs w:val="24"/>
        </w:rPr>
        <w:t>При отсутствии участников аукциона, готовых заключить договор аренды в соответствии с названной аукционистом ценой, аукционист повторяет эту цену три раза. Если после троекратного объявления очередной цены ни один из участников аукциона не поднял билет, аукцион завершается.</w:t>
      </w:r>
    </w:p>
    <w:p w:rsidR="00942277" w:rsidRPr="005C1513" w:rsidRDefault="00942277" w:rsidP="005C1513">
      <w:pPr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5C1513">
        <w:rPr>
          <w:rFonts w:ascii="Times New Roman" w:hAnsi="Times New Roman"/>
          <w:bCs/>
          <w:sz w:val="24"/>
          <w:szCs w:val="24"/>
        </w:rPr>
        <w:t>Победителем аукциона признается тот участник аукциона, номер билета которого был назван аукционистом последним. По завершению аукциона аукционист объявляет о продаже права на заключение договора аренды земельного участка, называет цену и номер билета победителя аукциона.</w:t>
      </w:r>
    </w:p>
    <w:p w:rsidR="00942277" w:rsidRPr="005C1513" w:rsidRDefault="00942277" w:rsidP="005C1513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/>
          <w:bCs/>
          <w:sz w:val="24"/>
          <w:szCs w:val="24"/>
        </w:rPr>
      </w:pPr>
      <w:r w:rsidRPr="005C1513">
        <w:rPr>
          <w:rFonts w:ascii="Times New Roman" w:hAnsi="Times New Roman"/>
          <w:bCs/>
          <w:sz w:val="24"/>
          <w:szCs w:val="24"/>
        </w:rPr>
        <w:t>Результаты аукциона оформляются протоколом, который подписывается комиссией аукциона и победителем аукциона в день проведения аукциона. Протокол о результатах аукциона составляется в 2 экземплярах, один из которых передается победителю, а второй остается в Комитете по управлению муниципальным имуществом АГО.</w:t>
      </w:r>
    </w:p>
    <w:p w:rsidR="00942277" w:rsidRPr="005C1513" w:rsidRDefault="00942277" w:rsidP="005C1513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/>
          <w:bCs/>
          <w:sz w:val="24"/>
          <w:szCs w:val="24"/>
        </w:rPr>
      </w:pPr>
      <w:r w:rsidRPr="005C1513">
        <w:rPr>
          <w:rFonts w:ascii="Times New Roman" w:hAnsi="Times New Roman"/>
          <w:bCs/>
          <w:sz w:val="24"/>
          <w:szCs w:val="24"/>
        </w:rPr>
        <w:t>Протокол о результатах торгов является основанием для заключения с победителем торгов договора аренды земельного участка. Договор подлежит заключению в срок не позднее 5 дней со дня подписания протокола.</w:t>
      </w:r>
    </w:p>
    <w:p w:rsidR="00942277" w:rsidRPr="005C1513" w:rsidRDefault="00942277" w:rsidP="005C151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C1513">
        <w:rPr>
          <w:rFonts w:ascii="Times New Roman" w:hAnsi="Times New Roman"/>
          <w:sz w:val="24"/>
          <w:szCs w:val="24"/>
        </w:rPr>
        <w:t>Организатор аукциона в течение трех дней со дня подписания протокола о результатах аукциона обязан возвратить задатки лицам, участвовавшим в аукционе, но не победившим в нем.</w:t>
      </w:r>
    </w:p>
    <w:p w:rsidR="00942277" w:rsidRPr="005C1513" w:rsidRDefault="00942277" w:rsidP="005C151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C1513">
        <w:rPr>
          <w:rFonts w:ascii="Times New Roman" w:hAnsi="Times New Roman"/>
          <w:sz w:val="24"/>
          <w:szCs w:val="24"/>
        </w:rPr>
        <w:t>Аукцион признается не состоявшимся в случае, если:</w:t>
      </w:r>
    </w:p>
    <w:p w:rsidR="00942277" w:rsidRPr="005C1513" w:rsidRDefault="00942277" w:rsidP="005C151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C1513">
        <w:rPr>
          <w:rFonts w:ascii="Times New Roman" w:hAnsi="Times New Roman"/>
          <w:sz w:val="24"/>
          <w:szCs w:val="24"/>
        </w:rPr>
        <w:t>1) в аукционе участвовали менее двух участников;</w:t>
      </w:r>
    </w:p>
    <w:p w:rsidR="00942277" w:rsidRDefault="00942277" w:rsidP="005C151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C1513">
        <w:rPr>
          <w:rFonts w:ascii="Times New Roman" w:hAnsi="Times New Roman"/>
          <w:sz w:val="24"/>
          <w:szCs w:val="24"/>
        </w:rPr>
        <w:t>2) после троекратного объявления начальной цены предмета аукциона ни один из участников не заявил о своем намерении приобрести предмет аукциона по начальной цене.</w:t>
      </w:r>
    </w:p>
    <w:p w:rsidR="00942277" w:rsidRPr="005C1513" w:rsidRDefault="00942277" w:rsidP="005C151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3) победитель торгов уклонился от подписания протокола о результатах торгов, заключения договора аренды земельного участка.</w:t>
      </w:r>
    </w:p>
    <w:p w:rsidR="00942277" w:rsidRPr="005C1513" w:rsidRDefault="00942277" w:rsidP="005C151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C1513">
        <w:rPr>
          <w:rFonts w:ascii="Times New Roman" w:hAnsi="Times New Roman"/>
          <w:sz w:val="24"/>
          <w:szCs w:val="24"/>
        </w:rPr>
        <w:t>27. В случае, если аукцион признан не состоявшимся по причине, того что в аукционе участвовали менее двух участников, единственный участник аукциона не ранее чем через десять дней со дня размещения информации о результатах аукциона на официальном сайте Российской Федерации в сети "Интернет" и не позднее чем через двадцать дней после дня проведения аукциона вправе заключить договор аренды выставленного на аукцион земельного участка, а орган государственной власти или орган местного самоуправления, по решению которых проводился аукцион, обязан заключить договор с единственным участником аукциона по начальной цене аукциона.</w:t>
      </w:r>
    </w:p>
    <w:p w:rsidR="00942277" w:rsidRPr="005C1513" w:rsidRDefault="00942277" w:rsidP="005C151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C1513">
        <w:rPr>
          <w:rFonts w:ascii="Times New Roman" w:hAnsi="Times New Roman"/>
          <w:sz w:val="24"/>
          <w:szCs w:val="24"/>
        </w:rPr>
        <w:t>Организатор аукциона в случаях, если аукцион был признан несостоявшимся либо если не был заключен договор купли-продажи или договор аренды земельного участка с единственным участником аукциона, вправе объявить о проведении повторного аукциона. При этом могут быть изменены условия аукциона.</w:t>
      </w:r>
    </w:p>
    <w:p w:rsidR="00942277" w:rsidRPr="005C1513" w:rsidRDefault="00942277" w:rsidP="005C151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5C1513">
        <w:rPr>
          <w:rFonts w:ascii="Times New Roman" w:hAnsi="Times New Roman"/>
          <w:bCs/>
          <w:sz w:val="24"/>
          <w:szCs w:val="24"/>
        </w:rPr>
        <w:t xml:space="preserve">Информация о результатах аукциона размещается организатором аукциона в официальном печатном издании – газета «Арамильские вести», на сайте продавца в сети Интернет - </w:t>
      </w:r>
      <w:hyperlink r:id="rId11" w:history="1">
        <w:r w:rsidRPr="005C1513">
          <w:rPr>
            <w:rFonts w:ascii="Times New Roman" w:hAnsi="Times New Roman"/>
            <w:bCs/>
            <w:sz w:val="24"/>
            <w:szCs w:val="24"/>
          </w:rPr>
          <w:t>www.aramilgo.ru</w:t>
        </w:r>
      </w:hyperlink>
      <w:r w:rsidRPr="005C1513">
        <w:rPr>
          <w:rFonts w:ascii="Times New Roman" w:hAnsi="Times New Roman"/>
          <w:bCs/>
          <w:sz w:val="24"/>
          <w:szCs w:val="24"/>
        </w:rPr>
        <w:t xml:space="preserve">. и на официальном сайте в сети Интернет - </w:t>
      </w:r>
      <w:hyperlink r:id="rId12" w:history="1">
        <w:r w:rsidRPr="005C1513">
          <w:rPr>
            <w:rFonts w:ascii="Times New Roman" w:hAnsi="Times New Roman"/>
            <w:bCs/>
            <w:sz w:val="24"/>
            <w:szCs w:val="24"/>
          </w:rPr>
          <w:t>www.torgi.gov.ru</w:t>
        </w:r>
      </w:hyperlink>
      <w:r w:rsidRPr="005C1513">
        <w:rPr>
          <w:rFonts w:ascii="Times New Roman" w:hAnsi="Times New Roman"/>
          <w:bCs/>
          <w:sz w:val="24"/>
          <w:szCs w:val="24"/>
        </w:rPr>
        <w:t xml:space="preserve"> в течение тридцати дней с даты подписания итогового протокола, а также не позднее рабочего дня, следующего за днем подведения итогов аукциона, </w:t>
      </w:r>
    </w:p>
    <w:p w:rsidR="00942277" w:rsidRPr="005C1513" w:rsidRDefault="00942277" w:rsidP="005C1513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sz w:val="24"/>
          <w:szCs w:val="24"/>
        </w:rPr>
      </w:pPr>
      <w:r w:rsidRPr="005C1513">
        <w:rPr>
          <w:rFonts w:ascii="Times New Roman" w:hAnsi="Times New Roman"/>
          <w:b/>
          <w:bCs/>
          <w:sz w:val="24"/>
          <w:szCs w:val="24"/>
        </w:rPr>
        <w:t>6. Условия и сроки оплаты за предмет аукциона.</w:t>
      </w:r>
    </w:p>
    <w:p w:rsidR="00942277" w:rsidRPr="005C1513" w:rsidRDefault="00942277" w:rsidP="005C1513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C1513">
        <w:rPr>
          <w:rFonts w:ascii="Times New Roman" w:hAnsi="Times New Roman"/>
          <w:bCs/>
          <w:sz w:val="24"/>
          <w:szCs w:val="24"/>
        </w:rPr>
        <w:t xml:space="preserve">Платеж за право заключения договора аренды земельного участка, установленный по итогам аукциона, производится в рассрочку. В течение пяти дней с момента заключения договора аренды на земельный участок, расположенный по адресу: Россия, Свердловская область, Сысертский район, г. Арамиль,  ул. Космонавтов, 7  </w:t>
      </w:r>
      <w:r>
        <w:rPr>
          <w:rFonts w:ascii="Times New Roman" w:hAnsi="Times New Roman"/>
          <w:bCs/>
          <w:sz w:val="24"/>
          <w:szCs w:val="24"/>
        </w:rPr>
        <w:t xml:space="preserve">вносится </w:t>
      </w:r>
      <w:r w:rsidRPr="005C1513">
        <w:rPr>
          <w:rFonts w:ascii="Times New Roman" w:hAnsi="Times New Roman"/>
          <w:bCs/>
          <w:sz w:val="24"/>
          <w:szCs w:val="24"/>
        </w:rPr>
        <w:t xml:space="preserve">в размере 60 % от цены, установленной по итогам аукциона. </w:t>
      </w:r>
      <w:r w:rsidRPr="005C1513">
        <w:rPr>
          <w:rFonts w:ascii="Times New Roman" w:hAnsi="Times New Roman"/>
          <w:sz w:val="24"/>
          <w:szCs w:val="24"/>
        </w:rPr>
        <w:t xml:space="preserve">Задаток, внесенный победителем аукциона засчитывается в счет уплаты цены права на заключение </w:t>
      </w:r>
      <w:r w:rsidRPr="005C1513">
        <w:rPr>
          <w:rFonts w:ascii="Times New Roman" w:hAnsi="Times New Roman"/>
          <w:bCs/>
          <w:sz w:val="24"/>
          <w:szCs w:val="24"/>
        </w:rPr>
        <w:t>договора аренды земельного участка</w:t>
      </w:r>
      <w:r w:rsidRPr="005C1513">
        <w:rPr>
          <w:rFonts w:ascii="Times New Roman" w:hAnsi="Times New Roman"/>
          <w:sz w:val="24"/>
          <w:szCs w:val="24"/>
        </w:rPr>
        <w:t>.</w:t>
      </w:r>
      <w:r w:rsidRPr="005C1513">
        <w:rPr>
          <w:rFonts w:ascii="Times New Roman" w:hAnsi="Times New Roman"/>
          <w:bCs/>
          <w:sz w:val="24"/>
          <w:szCs w:val="24"/>
        </w:rPr>
        <w:t xml:space="preserve"> О</w:t>
      </w:r>
      <w:r w:rsidRPr="005C1513">
        <w:rPr>
          <w:rFonts w:ascii="Times New Roman" w:hAnsi="Times New Roman"/>
          <w:sz w:val="24"/>
          <w:szCs w:val="24"/>
        </w:rPr>
        <w:t>стальные 40 %  от цены права,</w:t>
      </w:r>
      <w:r w:rsidRPr="005C1513">
        <w:rPr>
          <w:rFonts w:ascii="Times New Roman" w:hAnsi="Times New Roman"/>
          <w:bCs/>
          <w:sz w:val="24"/>
          <w:szCs w:val="24"/>
        </w:rPr>
        <w:t xml:space="preserve"> установленной по итогам аукциона</w:t>
      </w:r>
      <w:r w:rsidRPr="005C1513"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 xml:space="preserve">вносится </w:t>
      </w:r>
      <w:r w:rsidRPr="005C1513">
        <w:rPr>
          <w:rFonts w:ascii="Times New Roman" w:hAnsi="Times New Roman"/>
          <w:bCs/>
          <w:sz w:val="24"/>
          <w:szCs w:val="24"/>
        </w:rPr>
        <w:t>в течение последующих двенадцати месяцев ежемесячно в равных долях. Оплата по договору  производится в безналичной форме, путем внесения денежных средств на расчетный счет.</w:t>
      </w:r>
    </w:p>
    <w:p w:rsidR="00942277" w:rsidRPr="005C1513" w:rsidRDefault="00942277" w:rsidP="005C1513">
      <w:pPr>
        <w:spacing w:after="0" w:line="240" w:lineRule="auto"/>
        <w:ind w:firstLine="540"/>
        <w:jc w:val="both"/>
        <w:rPr>
          <w:rFonts w:ascii="Times New Roman" w:hAnsi="Times New Roman"/>
          <w:b/>
          <w:bCs/>
          <w:sz w:val="24"/>
          <w:szCs w:val="24"/>
        </w:rPr>
      </w:pPr>
    </w:p>
    <w:sectPr w:rsidR="00942277" w:rsidRPr="005C1513" w:rsidSect="00DF3FBD">
      <w:footerReference w:type="default" r:id="rId13"/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42277" w:rsidRDefault="00942277" w:rsidP="00983879">
      <w:pPr>
        <w:spacing w:after="0" w:line="240" w:lineRule="auto"/>
      </w:pPr>
      <w:r>
        <w:separator/>
      </w:r>
    </w:p>
  </w:endnote>
  <w:endnote w:type="continuationSeparator" w:id="0">
    <w:p w:rsidR="00942277" w:rsidRDefault="00942277" w:rsidP="009838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42277" w:rsidRDefault="00942277">
    <w:pPr>
      <w:pStyle w:val="Footer"/>
      <w:jc w:val="center"/>
    </w:pPr>
    <w:fldSimple w:instr=" PAGE   \* MERGEFORMAT ">
      <w:r>
        <w:rPr>
          <w:noProof/>
        </w:rPr>
        <w:t>2</w:t>
      </w:r>
    </w:fldSimple>
  </w:p>
  <w:p w:rsidR="00942277" w:rsidRDefault="00942277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42277" w:rsidRDefault="00942277" w:rsidP="00983879">
      <w:pPr>
        <w:spacing w:after="0" w:line="240" w:lineRule="auto"/>
      </w:pPr>
      <w:r>
        <w:separator/>
      </w:r>
    </w:p>
  </w:footnote>
  <w:footnote w:type="continuationSeparator" w:id="0">
    <w:p w:rsidR="00942277" w:rsidRDefault="00942277" w:rsidP="0098387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E0165AE"/>
    <w:multiLevelType w:val="hybridMultilevel"/>
    <w:tmpl w:val="471ED13A"/>
    <w:lvl w:ilvl="0" w:tplc="53C4DE62">
      <w:start w:val="1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1">
    <w:nsid w:val="49783A35"/>
    <w:multiLevelType w:val="multilevel"/>
    <w:tmpl w:val="A9186A74"/>
    <w:lvl w:ilvl="0">
      <w:start w:val="2"/>
      <w:numFmt w:val="none"/>
      <w:lvlText w:val="4."/>
      <w:lvlJc w:val="left"/>
      <w:pPr>
        <w:tabs>
          <w:tab w:val="num" w:pos="1811"/>
        </w:tabs>
        <w:ind w:left="1811" w:hanging="360"/>
      </w:pPr>
      <w:rPr>
        <w:rFonts w:cs="Times New Roman"/>
        <w:b/>
        <w:bCs/>
        <w:sz w:val="24"/>
        <w:szCs w:val="24"/>
      </w:rPr>
    </w:lvl>
    <w:lvl w:ilvl="1">
      <w:start w:val="5"/>
      <w:numFmt w:val="decimal"/>
      <w:isLgl/>
      <w:lvlText w:val="%1.%2."/>
      <w:lvlJc w:val="left"/>
      <w:pPr>
        <w:tabs>
          <w:tab w:val="num" w:pos="1886"/>
        </w:tabs>
        <w:ind w:left="1886" w:hanging="435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tabs>
          <w:tab w:val="num" w:pos="2171"/>
        </w:tabs>
        <w:ind w:left="2171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tabs>
          <w:tab w:val="num" w:pos="2171"/>
        </w:tabs>
        <w:ind w:left="2171" w:hanging="72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tabs>
          <w:tab w:val="num" w:pos="2531"/>
        </w:tabs>
        <w:ind w:left="2531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tabs>
          <w:tab w:val="num" w:pos="2531"/>
        </w:tabs>
        <w:ind w:left="2531" w:hanging="108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891"/>
        </w:tabs>
        <w:ind w:left="2891" w:hanging="144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891"/>
        </w:tabs>
        <w:ind w:left="2891" w:hanging="144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3251"/>
        </w:tabs>
        <w:ind w:left="3251" w:hanging="1800"/>
      </w:pPr>
      <w:rPr>
        <w:rFonts w:cs="Times New Roman"/>
      </w:rPr>
    </w:lvl>
  </w:abstractNum>
  <w:abstractNum w:abstractNumId="2">
    <w:nsid w:val="59D62220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980"/>
        </w:tabs>
        <w:ind w:left="176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3">
    <w:nsid w:val="649047AE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num w:numId="1">
    <w:abstractNumId w:val="0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2"/>
    </w:lvlOverride>
    <w:lvlOverride w:ilvl="1">
      <w:startOverride w:val="5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E20E3"/>
    <w:rsid w:val="00022847"/>
    <w:rsid w:val="0002677C"/>
    <w:rsid w:val="00035936"/>
    <w:rsid w:val="00070592"/>
    <w:rsid w:val="00092D56"/>
    <w:rsid w:val="000A1D4D"/>
    <w:rsid w:val="000B4438"/>
    <w:rsid w:val="000E6CB3"/>
    <w:rsid w:val="00111E68"/>
    <w:rsid w:val="0012239A"/>
    <w:rsid w:val="001823EB"/>
    <w:rsid w:val="00187471"/>
    <w:rsid w:val="001B2CB2"/>
    <w:rsid w:val="00210D65"/>
    <w:rsid w:val="00264CCE"/>
    <w:rsid w:val="00265B80"/>
    <w:rsid w:val="00281A66"/>
    <w:rsid w:val="00283D53"/>
    <w:rsid w:val="002C2268"/>
    <w:rsid w:val="002C24B1"/>
    <w:rsid w:val="003023EE"/>
    <w:rsid w:val="003077DE"/>
    <w:rsid w:val="003624F5"/>
    <w:rsid w:val="00395769"/>
    <w:rsid w:val="003B633F"/>
    <w:rsid w:val="003D1DEB"/>
    <w:rsid w:val="003D5F5D"/>
    <w:rsid w:val="003F3917"/>
    <w:rsid w:val="00417094"/>
    <w:rsid w:val="00427CD4"/>
    <w:rsid w:val="00451B20"/>
    <w:rsid w:val="0045652F"/>
    <w:rsid w:val="00456D77"/>
    <w:rsid w:val="00467408"/>
    <w:rsid w:val="004978A5"/>
    <w:rsid w:val="004B6738"/>
    <w:rsid w:val="004C2A40"/>
    <w:rsid w:val="004C33BD"/>
    <w:rsid w:val="004C7929"/>
    <w:rsid w:val="004F362E"/>
    <w:rsid w:val="004F4E37"/>
    <w:rsid w:val="00513688"/>
    <w:rsid w:val="005163ED"/>
    <w:rsid w:val="00531F92"/>
    <w:rsid w:val="00544D5D"/>
    <w:rsid w:val="00581E77"/>
    <w:rsid w:val="0058303E"/>
    <w:rsid w:val="005871F8"/>
    <w:rsid w:val="005931F7"/>
    <w:rsid w:val="005A0175"/>
    <w:rsid w:val="005C1513"/>
    <w:rsid w:val="005C197B"/>
    <w:rsid w:val="005C3880"/>
    <w:rsid w:val="005C63E9"/>
    <w:rsid w:val="005E0E43"/>
    <w:rsid w:val="00605890"/>
    <w:rsid w:val="00615B9F"/>
    <w:rsid w:val="00643E11"/>
    <w:rsid w:val="00646381"/>
    <w:rsid w:val="006726CD"/>
    <w:rsid w:val="00696E30"/>
    <w:rsid w:val="006A3EB6"/>
    <w:rsid w:val="006A60FF"/>
    <w:rsid w:val="006B29CF"/>
    <w:rsid w:val="006B38D0"/>
    <w:rsid w:val="006D69EE"/>
    <w:rsid w:val="006E4EFA"/>
    <w:rsid w:val="006F073D"/>
    <w:rsid w:val="007162C8"/>
    <w:rsid w:val="007209A3"/>
    <w:rsid w:val="00723644"/>
    <w:rsid w:val="00740098"/>
    <w:rsid w:val="007E107C"/>
    <w:rsid w:val="007F0268"/>
    <w:rsid w:val="008426CF"/>
    <w:rsid w:val="00861217"/>
    <w:rsid w:val="00862D76"/>
    <w:rsid w:val="00874D7D"/>
    <w:rsid w:val="00885E85"/>
    <w:rsid w:val="00891934"/>
    <w:rsid w:val="008944A5"/>
    <w:rsid w:val="008B3161"/>
    <w:rsid w:val="0092201A"/>
    <w:rsid w:val="00942277"/>
    <w:rsid w:val="00942E53"/>
    <w:rsid w:val="00952E2A"/>
    <w:rsid w:val="00983879"/>
    <w:rsid w:val="0098611B"/>
    <w:rsid w:val="009B1C81"/>
    <w:rsid w:val="009B473A"/>
    <w:rsid w:val="009C5295"/>
    <w:rsid w:val="009E07A0"/>
    <w:rsid w:val="00A05969"/>
    <w:rsid w:val="00A23B00"/>
    <w:rsid w:val="00A249C0"/>
    <w:rsid w:val="00A307AB"/>
    <w:rsid w:val="00A462B3"/>
    <w:rsid w:val="00A55985"/>
    <w:rsid w:val="00AD73D9"/>
    <w:rsid w:val="00B02735"/>
    <w:rsid w:val="00B21C7C"/>
    <w:rsid w:val="00B24489"/>
    <w:rsid w:val="00B85292"/>
    <w:rsid w:val="00B95E07"/>
    <w:rsid w:val="00BF0931"/>
    <w:rsid w:val="00BF48F3"/>
    <w:rsid w:val="00C00B77"/>
    <w:rsid w:val="00C11281"/>
    <w:rsid w:val="00C222CB"/>
    <w:rsid w:val="00C50BB2"/>
    <w:rsid w:val="00C50E5E"/>
    <w:rsid w:val="00C55EBF"/>
    <w:rsid w:val="00C56732"/>
    <w:rsid w:val="00C56AA5"/>
    <w:rsid w:val="00C74BF7"/>
    <w:rsid w:val="00C934FE"/>
    <w:rsid w:val="00CA4915"/>
    <w:rsid w:val="00CE0EDB"/>
    <w:rsid w:val="00CE20E3"/>
    <w:rsid w:val="00CF4A5E"/>
    <w:rsid w:val="00D07674"/>
    <w:rsid w:val="00D117D4"/>
    <w:rsid w:val="00D37F60"/>
    <w:rsid w:val="00D62CC6"/>
    <w:rsid w:val="00D759A7"/>
    <w:rsid w:val="00DA708A"/>
    <w:rsid w:val="00DB67B1"/>
    <w:rsid w:val="00DC251B"/>
    <w:rsid w:val="00DD3794"/>
    <w:rsid w:val="00DE1493"/>
    <w:rsid w:val="00DE4D57"/>
    <w:rsid w:val="00DE7415"/>
    <w:rsid w:val="00DF2C00"/>
    <w:rsid w:val="00DF3FBD"/>
    <w:rsid w:val="00E01268"/>
    <w:rsid w:val="00E32A47"/>
    <w:rsid w:val="00E41397"/>
    <w:rsid w:val="00E56035"/>
    <w:rsid w:val="00E56C25"/>
    <w:rsid w:val="00E77595"/>
    <w:rsid w:val="00E80CA6"/>
    <w:rsid w:val="00E85CA2"/>
    <w:rsid w:val="00EA29D6"/>
    <w:rsid w:val="00EC6159"/>
    <w:rsid w:val="00F250B0"/>
    <w:rsid w:val="00F57DE8"/>
    <w:rsid w:val="00F65D84"/>
    <w:rsid w:val="00F75563"/>
    <w:rsid w:val="00F76D17"/>
    <w:rsid w:val="00F86315"/>
    <w:rsid w:val="00F86640"/>
    <w:rsid w:val="00F927CF"/>
    <w:rsid w:val="00FA6E79"/>
    <w:rsid w:val="00FB4D84"/>
    <w:rsid w:val="00FC46AE"/>
    <w:rsid w:val="00FF78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attachedSchema w:val="urn:schemas-microsoft-com:office:smarttags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823EB"/>
    <w:pPr>
      <w:spacing w:after="200" w:line="276" w:lineRule="auto"/>
    </w:pPr>
  </w:style>
  <w:style w:type="paragraph" w:styleId="Heading2">
    <w:name w:val="heading 2"/>
    <w:basedOn w:val="Normal"/>
    <w:next w:val="Normal"/>
    <w:link w:val="Heading2Char"/>
    <w:uiPriority w:val="99"/>
    <w:qFormat/>
    <w:locked/>
    <w:rsid w:val="00A55985"/>
    <w:pPr>
      <w:keepNext/>
      <w:spacing w:before="240" w:after="60" w:line="240" w:lineRule="auto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9B1C81"/>
    <w:rPr>
      <w:rFonts w:ascii="Cambria" w:hAnsi="Cambria" w:cs="Times New Roman"/>
      <w:b/>
      <w:bCs/>
      <w:i/>
      <w:iCs/>
      <w:sz w:val="28"/>
      <w:szCs w:val="28"/>
    </w:rPr>
  </w:style>
  <w:style w:type="character" w:styleId="Hyperlink">
    <w:name w:val="Hyperlink"/>
    <w:basedOn w:val="DefaultParagraphFont"/>
    <w:uiPriority w:val="99"/>
    <w:rsid w:val="00F75563"/>
    <w:rPr>
      <w:rFonts w:cs="Times New Roman"/>
      <w:color w:val="0000FF"/>
      <w:u w:val="single"/>
    </w:rPr>
  </w:style>
  <w:style w:type="character" w:customStyle="1" w:styleId="a">
    <w:name w:val="Гипертекстовая ссылка"/>
    <w:basedOn w:val="DefaultParagraphFont"/>
    <w:uiPriority w:val="99"/>
    <w:rsid w:val="004F4E37"/>
    <w:rPr>
      <w:rFonts w:cs="Times New Roman"/>
      <w:b/>
      <w:bCs/>
      <w:color w:val="008000"/>
    </w:rPr>
  </w:style>
  <w:style w:type="paragraph" w:customStyle="1" w:styleId="ConsPlusNonformat">
    <w:name w:val="ConsPlusNonformat"/>
    <w:uiPriority w:val="99"/>
    <w:rsid w:val="0058303E"/>
    <w:pPr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  <w:style w:type="paragraph" w:styleId="NormalWeb">
    <w:name w:val="Normal (Web)"/>
    <w:basedOn w:val="Normal"/>
    <w:uiPriority w:val="99"/>
    <w:rsid w:val="0058303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Strong">
    <w:name w:val="Strong"/>
    <w:basedOn w:val="DefaultParagraphFont"/>
    <w:uiPriority w:val="99"/>
    <w:qFormat/>
    <w:locked/>
    <w:rsid w:val="0058303E"/>
    <w:rPr>
      <w:rFonts w:cs="Times New Roman"/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952E2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E85CA2"/>
    <w:rPr>
      <w:rFonts w:ascii="Times New Roman" w:hAnsi="Times New Roman" w:cs="Times New Roman"/>
      <w:sz w:val="2"/>
    </w:rPr>
  </w:style>
  <w:style w:type="paragraph" w:styleId="Title">
    <w:name w:val="Title"/>
    <w:basedOn w:val="Normal"/>
    <w:link w:val="TitleChar"/>
    <w:uiPriority w:val="99"/>
    <w:qFormat/>
    <w:locked/>
    <w:rsid w:val="00A55985"/>
    <w:pPr>
      <w:spacing w:after="0" w:line="240" w:lineRule="auto"/>
      <w:jc w:val="center"/>
    </w:pPr>
    <w:rPr>
      <w:rFonts w:ascii="Times New Roman" w:hAnsi="Times New Roman"/>
      <w:b/>
      <w:bCs/>
      <w:sz w:val="24"/>
      <w:szCs w:val="24"/>
    </w:rPr>
  </w:style>
  <w:style w:type="character" w:customStyle="1" w:styleId="TitleChar">
    <w:name w:val="Title Char"/>
    <w:basedOn w:val="DefaultParagraphFont"/>
    <w:link w:val="Title"/>
    <w:uiPriority w:val="99"/>
    <w:locked/>
    <w:rsid w:val="009B1C81"/>
    <w:rPr>
      <w:rFonts w:ascii="Cambria" w:hAnsi="Cambria" w:cs="Times New Roman"/>
      <w:b/>
      <w:bCs/>
      <w:kern w:val="28"/>
      <w:sz w:val="32"/>
      <w:szCs w:val="32"/>
    </w:rPr>
  </w:style>
  <w:style w:type="paragraph" w:styleId="BodyTextIndent">
    <w:name w:val="Body Text Indent"/>
    <w:basedOn w:val="Normal"/>
    <w:link w:val="BodyTextIndentChar"/>
    <w:uiPriority w:val="99"/>
    <w:rsid w:val="00A55985"/>
    <w:pPr>
      <w:spacing w:after="0" w:line="240" w:lineRule="auto"/>
      <w:ind w:firstLine="851"/>
      <w:jc w:val="both"/>
    </w:pPr>
    <w:rPr>
      <w:rFonts w:ascii="Times New Roman" w:hAnsi="Times New Roman"/>
      <w:sz w:val="24"/>
      <w:szCs w:val="24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9B1C81"/>
    <w:rPr>
      <w:rFonts w:cs="Times New Roman"/>
    </w:rPr>
  </w:style>
  <w:style w:type="paragraph" w:styleId="BodyText2">
    <w:name w:val="Body Text 2"/>
    <w:basedOn w:val="Normal"/>
    <w:link w:val="BodyText2Char"/>
    <w:uiPriority w:val="99"/>
    <w:rsid w:val="00A55985"/>
    <w:pPr>
      <w:tabs>
        <w:tab w:val="left" w:pos="709"/>
      </w:tabs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9B1C81"/>
    <w:rPr>
      <w:rFonts w:cs="Times New Roman"/>
    </w:rPr>
  </w:style>
  <w:style w:type="paragraph" w:customStyle="1" w:styleId="ConsNormal">
    <w:name w:val="ConsNormal"/>
    <w:uiPriority w:val="99"/>
    <w:rsid w:val="00A55985"/>
    <w:pPr>
      <w:widowControl w:val="0"/>
      <w:ind w:firstLine="720"/>
    </w:pPr>
    <w:rPr>
      <w:rFonts w:ascii="Arial" w:hAnsi="Arial" w:cs="Arial"/>
      <w:sz w:val="20"/>
      <w:szCs w:val="20"/>
    </w:rPr>
  </w:style>
  <w:style w:type="table" w:styleId="TableGrid">
    <w:name w:val="Table Grid"/>
    <w:basedOn w:val="TableNormal"/>
    <w:uiPriority w:val="99"/>
    <w:locked/>
    <w:rsid w:val="00A55985"/>
    <w:rPr>
      <w:rFonts w:ascii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semiHidden/>
    <w:rsid w:val="00983879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983879"/>
    <w:rPr>
      <w:rFonts w:cs="Times New Roman"/>
    </w:rPr>
  </w:style>
  <w:style w:type="paragraph" w:styleId="Footer">
    <w:name w:val="footer"/>
    <w:basedOn w:val="Normal"/>
    <w:link w:val="FooterChar"/>
    <w:uiPriority w:val="99"/>
    <w:rsid w:val="00983879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983879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2117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117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umi-aramil@mail.ru" TargetMode="External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kumi-aramil@mail.ru" TargetMode="External"/><Relationship Id="rId12" Type="http://schemas.openxmlformats.org/officeDocument/2006/relationships/hyperlink" Target="http://www.torgi.gov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aramilgo.ru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09FC14E406F9D04A8EF79AD7E7E84286D208540A946FD0BF6C8865529DEB1CD64E7F742FA9E9D1D3pFF6K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xn--80acgfbsl1azdqr.xn--p1ai/go/?url=http%3A%2F%2Fwww.torgi.gov.ru%2F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757</TotalTime>
  <Pages>5</Pages>
  <Words>2234</Words>
  <Characters>12735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Извещение о проведении аукциона</dc:title>
  <dc:subject/>
  <dc:creator>Admin</dc:creator>
  <cp:keywords/>
  <dc:description/>
  <cp:lastModifiedBy>Comp21</cp:lastModifiedBy>
  <cp:revision>28</cp:revision>
  <cp:lastPrinted>2013-07-26T12:41:00Z</cp:lastPrinted>
  <dcterms:created xsi:type="dcterms:W3CDTF">2013-06-05T10:00:00Z</dcterms:created>
  <dcterms:modified xsi:type="dcterms:W3CDTF">2013-09-23T05:10:00Z</dcterms:modified>
</cp:coreProperties>
</file>